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F48DE" w14:textId="77777777" w:rsidR="002E2E2C" w:rsidRDefault="002E2E2C"/>
    <w:tbl>
      <w:tblPr>
        <w:tblStyle w:val="Grilledutableau"/>
        <w:tblW w:w="353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76"/>
        <w:gridCol w:w="4962"/>
      </w:tblGrid>
      <w:tr w:rsidR="00650259" w:rsidRPr="00846B76" w14:paraId="14651213" w14:textId="77777777" w:rsidTr="002E2E2C">
        <w:tc>
          <w:tcPr>
            <w:tcW w:w="1111" w:type="pct"/>
            <w:gridSpan w:val="2"/>
            <w:vAlign w:val="bottom"/>
          </w:tcPr>
          <w:p w14:paraId="212C9175" w14:textId="19A5C668" w:rsidR="00650259" w:rsidRPr="00846B76" w:rsidRDefault="00000000" w:rsidP="00346DE2">
            <w:sdt>
              <w:sdtPr>
                <w:id w:val="1621259925"/>
                <w:placeholder>
                  <w:docPart w:val="BB61582327E15549B0E295BC5F7D7F00"/>
                </w:placeholder>
                <w:temporary/>
                <w:showingPlcHdr/>
                <w15:appearance w15:val="hidden"/>
              </w:sdtPr>
              <w:sdtContent>
                <w:r w:rsidR="00346DE2" w:rsidRPr="00346DE2">
                  <w:rPr>
                    <w:lang w:bidi="fr-FR"/>
                  </w:rPr>
                  <w:t>Prénom</w:t>
                </w:r>
              </w:sdtContent>
            </w:sdt>
            <w:r w:rsidR="007027EA">
              <w:t> :</w:t>
            </w:r>
          </w:p>
        </w:tc>
        <w:tc>
          <w:tcPr>
            <w:tcW w:w="3889" w:type="pct"/>
            <w:tcBorders>
              <w:bottom w:val="single" w:sz="4" w:space="0" w:color="auto"/>
            </w:tcBorders>
            <w:vAlign w:val="bottom"/>
          </w:tcPr>
          <w:p w14:paraId="45D4EBC1" w14:textId="77777777" w:rsidR="00650259" w:rsidRPr="00846B76" w:rsidRDefault="00650259" w:rsidP="00346DE2">
            <w:pPr>
              <w:spacing w:before="240"/>
            </w:pPr>
          </w:p>
        </w:tc>
      </w:tr>
      <w:tr w:rsidR="00650259" w:rsidRPr="00846B76" w14:paraId="154FF1C7" w14:textId="77777777" w:rsidTr="00F02A69">
        <w:trPr>
          <w:trHeight w:val="54"/>
        </w:trPr>
        <w:tc>
          <w:tcPr>
            <w:tcW w:w="5000" w:type="pct"/>
            <w:gridSpan w:val="3"/>
            <w:shd w:val="clear" w:color="auto" w:fill="auto"/>
            <w:vAlign w:val="bottom"/>
          </w:tcPr>
          <w:p w14:paraId="3774C254" w14:textId="77777777" w:rsidR="00650259" w:rsidRPr="00846B76" w:rsidRDefault="00650259" w:rsidP="00346DE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346DE2" w:rsidRPr="00846B76" w14:paraId="57B8B07F" w14:textId="77777777" w:rsidTr="00F02A69">
        <w:tc>
          <w:tcPr>
            <w:tcW w:w="5000" w:type="pct"/>
            <w:gridSpan w:val="3"/>
            <w:vAlign w:val="bottom"/>
          </w:tcPr>
          <w:p w14:paraId="36FB09EE" w14:textId="27C36402" w:rsidR="00346DE2" w:rsidRDefault="007027EA" w:rsidP="001C4A3D">
            <w:pPr>
              <w:spacing w:before="240"/>
            </w:pPr>
            <w:r>
              <w:t>Genre :</w:t>
            </w:r>
          </w:p>
        </w:tc>
      </w:tr>
      <w:tr w:rsidR="00346DE2" w:rsidRPr="00846B76" w14:paraId="2CD89EFD" w14:textId="77777777" w:rsidTr="00F02A69">
        <w:tc>
          <w:tcPr>
            <w:tcW w:w="816" w:type="pct"/>
          </w:tcPr>
          <w:p w14:paraId="6357EB73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184" w:type="pct"/>
            <w:gridSpan w:val="2"/>
            <w:vAlign w:val="bottom"/>
          </w:tcPr>
          <w:p w14:paraId="3EF08986" w14:textId="2FC5968B" w:rsidR="00346DE2" w:rsidRDefault="007027EA" w:rsidP="00346DE2">
            <w:proofErr w:type="gramStart"/>
            <w:r>
              <w:t>féminin</w:t>
            </w:r>
            <w:proofErr w:type="gramEnd"/>
          </w:p>
        </w:tc>
      </w:tr>
      <w:tr w:rsidR="00346DE2" w:rsidRPr="00846B76" w14:paraId="2D99CDA4" w14:textId="77777777" w:rsidTr="00F02A69">
        <w:tc>
          <w:tcPr>
            <w:tcW w:w="816" w:type="pct"/>
          </w:tcPr>
          <w:p w14:paraId="0D582A6D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184" w:type="pct"/>
            <w:gridSpan w:val="2"/>
            <w:vAlign w:val="bottom"/>
          </w:tcPr>
          <w:p w14:paraId="0A605B43" w14:textId="5B4F5A12" w:rsidR="00346DE2" w:rsidRDefault="007027EA" w:rsidP="00346DE2">
            <w:proofErr w:type="gramStart"/>
            <w:r>
              <w:t>masculin</w:t>
            </w:r>
            <w:proofErr w:type="gramEnd"/>
          </w:p>
        </w:tc>
      </w:tr>
      <w:tr w:rsidR="00346DE2" w:rsidRPr="00846B76" w14:paraId="22BBF5EA" w14:textId="77777777" w:rsidTr="00F02A69">
        <w:tc>
          <w:tcPr>
            <w:tcW w:w="816" w:type="pct"/>
          </w:tcPr>
          <w:p w14:paraId="0072DE2E" w14:textId="77777777" w:rsidR="00346DE2" w:rsidRPr="00346DE2" w:rsidRDefault="00346DE2" w:rsidP="001C4A3D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184" w:type="pct"/>
            <w:gridSpan w:val="2"/>
            <w:vAlign w:val="bottom"/>
          </w:tcPr>
          <w:p w14:paraId="51C236C5" w14:textId="156D75AD" w:rsidR="00346DE2" w:rsidRDefault="007027EA" w:rsidP="00346DE2">
            <w:proofErr w:type="gramStart"/>
            <w:r>
              <w:t>non</w:t>
            </w:r>
            <w:proofErr w:type="gramEnd"/>
            <w:r>
              <w:t xml:space="preserve"> communiqué</w:t>
            </w:r>
          </w:p>
        </w:tc>
      </w:tr>
    </w:tbl>
    <w:p w14:paraId="5F436CCA" w14:textId="186DDC77" w:rsidR="00CE6104" w:rsidRDefault="00CE6104" w:rsidP="00E677FE">
      <w:pPr>
        <w:spacing w:after="0"/>
        <w:rPr>
          <w:sz w:val="16"/>
          <w:szCs w:val="16"/>
        </w:rPr>
      </w:pPr>
    </w:p>
    <w:tbl>
      <w:tblPr>
        <w:tblStyle w:val="Grilledutableau"/>
        <w:tblW w:w="219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1702"/>
      </w:tblGrid>
      <w:tr w:rsidR="00AB27B9" w:rsidRPr="00846B76" w14:paraId="2F084FFC" w14:textId="77777777" w:rsidTr="00F02A69">
        <w:tc>
          <w:tcPr>
            <w:tcW w:w="2856" w:type="pct"/>
            <w:vAlign w:val="bottom"/>
          </w:tcPr>
          <w:p w14:paraId="782EC941" w14:textId="3AC0792A" w:rsidR="00AB27B9" w:rsidRPr="00846B76" w:rsidRDefault="00AB27B9" w:rsidP="00205905">
            <w:proofErr w:type="spellStart"/>
            <w:r>
              <w:t>Né·e</w:t>
            </w:r>
            <w:proofErr w:type="spellEnd"/>
            <w:r>
              <w:t xml:space="preserve"> en (année)</w:t>
            </w:r>
            <w:r>
              <w:t> :</w:t>
            </w:r>
          </w:p>
        </w:tc>
        <w:tc>
          <w:tcPr>
            <w:tcW w:w="2144" w:type="pct"/>
            <w:tcBorders>
              <w:bottom w:val="single" w:sz="4" w:space="0" w:color="auto"/>
            </w:tcBorders>
            <w:vAlign w:val="bottom"/>
          </w:tcPr>
          <w:p w14:paraId="35EBB840" w14:textId="77777777" w:rsidR="00AB27B9" w:rsidRPr="00846B76" w:rsidRDefault="00AB27B9" w:rsidP="00205905">
            <w:pPr>
              <w:spacing w:before="240"/>
            </w:pPr>
          </w:p>
        </w:tc>
      </w:tr>
    </w:tbl>
    <w:p w14:paraId="49AF8BA2" w14:textId="6A562B65" w:rsidR="00AB27B9" w:rsidRDefault="00AB27B9" w:rsidP="00E677FE">
      <w:pPr>
        <w:spacing w:after="0"/>
        <w:rPr>
          <w:sz w:val="16"/>
          <w:szCs w:val="16"/>
        </w:rPr>
      </w:pPr>
    </w:p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6899"/>
      </w:tblGrid>
      <w:tr w:rsidR="005C63FE" w:rsidRPr="00846B76" w14:paraId="38BA1DAA" w14:textId="77777777" w:rsidTr="002E2E2C">
        <w:tc>
          <w:tcPr>
            <w:tcW w:w="1178" w:type="pct"/>
            <w:vAlign w:val="bottom"/>
          </w:tcPr>
          <w:p w14:paraId="50FFC9B1" w14:textId="20840F99" w:rsidR="005C63FE" w:rsidRPr="00846B76" w:rsidRDefault="005C63FE" w:rsidP="00205905">
            <w:r>
              <w:t>Loisirs</w:t>
            </w:r>
            <w:r>
              <w:t xml:space="preserve"> (</w:t>
            </w:r>
            <w:r>
              <w:t>max.3</w:t>
            </w:r>
            <w:r>
              <w:t>) :</w:t>
            </w:r>
          </w:p>
        </w:tc>
        <w:tc>
          <w:tcPr>
            <w:tcW w:w="3822" w:type="pct"/>
            <w:tcBorders>
              <w:bottom w:val="single" w:sz="4" w:space="0" w:color="auto"/>
            </w:tcBorders>
            <w:vAlign w:val="bottom"/>
          </w:tcPr>
          <w:p w14:paraId="7FE96AFB" w14:textId="77777777" w:rsidR="005C63FE" w:rsidRPr="00846B76" w:rsidRDefault="005C63FE" w:rsidP="00205905">
            <w:pPr>
              <w:spacing w:before="240"/>
            </w:pPr>
          </w:p>
        </w:tc>
      </w:tr>
    </w:tbl>
    <w:p w14:paraId="06CBBC34" w14:textId="05571C3B" w:rsidR="005C63FE" w:rsidRDefault="005C63FE" w:rsidP="00E677FE">
      <w:pPr>
        <w:spacing w:after="0"/>
        <w:rPr>
          <w:sz w:val="16"/>
          <w:szCs w:val="16"/>
        </w:rPr>
      </w:pPr>
    </w:p>
    <w:tbl>
      <w:tblPr>
        <w:tblStyle w:val="Grilledutableau"/>
        <w:tblW w:w="515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3"/>
        <w:gridCol w:w="8029"/>
        <w:gridCol w:w="236"/>
      </w:tblGrid>
      <w:tr w:rsidR="005C63FE" w14:paraId="7E450268" w14:textId="77777777" w:rsidTr="00BA1A6E">
        <w:tc>
          <w:tcPr>
            <w:tcW w:w="5000" w:type="pct"/>
            <w:gridSpan w:val="3"/>
            <w:vAlign w:val="bottom"/>
          </w:tcPr>
          <w:p w14:paraId="74F536D2" w14:textId="0410909A" w:rsidR="005C63FE" w:rsidRDefault="005C63FE" w:rsidP="00205905">
            <w:pPr>
              <w:spacing w:before="240"/>
            </w:pPr>
            <w:r>
              <w:t xml:space="preserve">Je cherche </w:t>
            </w:r>
            <w:proofErr w:type="spellStart"/>
            <w:r>
              <w:t>un·e</w:t>
            </w:r>
            <w:proofErr w:type="spellEnd"/>
            <w:r>
              <w:t xml:space="preserve"> </w:t>
            </w:r>
            <w:proofErr w:type="spellStart"/>
            <w:r>
              <w:t>correspondant·e</w:t>
            </w:r>
            <w:proofErr w:type="spellEnd"/>
            <w:r>
              <w:t> :</w:t>
            </w:r>
          </w:p>
        </w:tc>
      </w:tr>
      <w:tr w:rsidR="005C63FE" w14:paraId="33586F7B" w14:textId="77777777" w:rsidTr="00BA1A6E">
        <w:tc>
          <w:tcPr>
            <w:tcW w:w="560" w:type="pct"/>
          </w:tcPr>
          <w:p w14:paraId="387A542E" w14:textId="77777777" w:rsidR="005C63FE" w:rsidRPr="00346DE2" w:rsidRDefault="005C63FE" w:rsidP="0020590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440" w:type="pct"/>
            <w:gridSpan w:val="2"/>
            <w:vAlign w:val="bottom"/>
          </w:tcPr>
          <w:p w14:paraId="47FC410D" w14:textId="03E02DD6" w:rsidR="005C63FE" w:rsidRDefault="005C63FE" w:rsidP="00205905">
            <w:proofErr w:type="gramStart"/>
            <w:r>
              <w:t>oui</w:t>
            </w:r>
            <w:proofErr w:type="gramEnd"/>
          </w:p>
        </w:tc>
      </w:tr>
      <w:tr w:rsidR="005C63FE" w14:paraId="2F9C8B6F" w14:textId="77777777" w:rsidTr="00BA1A6E">
        <w:tc>
          <w:tcPr>
            <w:tcW w:w="560" w:type="pct"/>
          </w:tcPr>
          <w:p w14:paraId="62B9A0C4" w14:textId="77777777" w:rsidR="005C63FE" w:rsidRPr="00346DE2" w:rsidRDefault="005C63FE" w:rsidP="00205905">
            <w:pPr>
              <w:spacing w:before="120"/>
              <w:ind w:left="432"/>
              <w:rPr>
                <w:sz w:val="36"/>
              </w:rPr>
            </w:pPr>
            <w:r w:rsidRPr="00CF7AEA">
              <w:rPr>
                <w:sz w:val="36"/>
                <w:lang w:bidi="fr-FR"/>
              </w:rPr>
              <w:sym w:font="Wingdings 2" w:char="F0A3"/>
            </w:r>
          </w:p>
        </w:tc>
        <w:tc>
          <w:tcPr>
            <w:tcW w:w="4440" w:type="pct"/>
            <w:gridSpan w:val="2"/>
            <w:vAlign w:val="bottom"/>
          </w:tcPr>
          <w:p w14:paraId="06596C4D" w14:textId="49CC3E7E" w:rsidR="005C63FE" w:rsidRDefault="005C63FE" w:rsidP="00205905">
            <w:proofErr w:type="gramStart"/>
            <w:r>
              <w:t>non</w:t>
            </w:r>
            <w:proofErr w:type="gramEnd"/>
          </w:p>
        </w:tc>
      </w:tr>
      <w:tr w:rsidR="00BA1A6E" w:rsidRPr="00846B76" w14:paraId="495F2AE8" w14:textId="77777777" w:rsidTr="00BF36B9">
        <w:trPr>
          <w:gridAfter w:val="1"/>
          <w:wAfter w:w="127" w:type="pct"/>
        </w:trPr>
        <w:tc>
          <w:tcPr>
            <w:tcW w:w="4873" w:type="pct"/>
            <w:gridSpan w:val="2"/>
            <w:vAlign w:val="bottom"/>
          </w:tcPr>
          <w:p w14:paraId="010041AE" w14:textId="77777777" w:rsidR="00BA1A6E" w:rsidRDefault="00BA1A6E" w:rsidP="00205905"/>
          <w:p w14:paraId="32A01F4D" w14:textId="77777777" w:rsidR="00BA1A6E" w:rsidRDefault="00BA1A6E" w:rsidP="00205905"/>
          <w:p w14:paraId="072E75BD" w14:textId="1242541B" w:rsidR="00BA1A6E" w:rsidRPr="00846B76" w:rsidRDefault="00BA1A6E" w:rsidP="00205905">
            <w:r>
              <w:t>CV</w:t>
            </w:r>
            <w:r>
              <w:t xml:space="preserve"> (</w:t>
            </w:r>
            <w:r>
              <w:t>brève présentation</w:t>
            </w:r>
            <w:r>
              <w:t>) :</w:t>
            </w:r>
            <w:r w:rsidR="00BF36B9">
              <w:t xml:space="preserve">  </w:t>
            </w:r>
          </w:p>
        </w:tc>
      </w:tr>
      <w:tr w:rsidR="00BF36B9" w:rsidRPr="00846B76" w14:paraId="24E58283" w14:textId="77777777" w:rsidTr="00BF36B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After w:val="1"/>
          <w:wAfter w:w="127" w:type="pct"/>
          <w:trHeight w:val="3806"/>
        </w:trPr>
        <w:tc>
          <w:tcPr>
            <w:tcW w:w="4873" w:type="pct"/>
            <w:gridSpan w:val="2"/>
          </w:tcPr>
          <w:p w14:paraId="7C4CAF14" w14:textId="7C883C47" w:rsidR="00BF36B9" w:rsidRPr="00846B76" w:rsidRDefault="00BF36B9" w:rsidP="00205905">
            <w:pPr>
              <w:spacing w:before="240"/>
            </w:pPr>
            <w:r>
              <w:t xml:space="preserve"> </w:t>
            </w:r>
          </w:p>
        </w:tc>
      </w:tr>
    </w:tbl>
    <w:p w14:paraId="2A8D5ABB" w14:textId="033B95A3" w:rsidR="00BA1A6E" w:rsidRPr="00E677FE" w:rsidRDefault="00BA1A6E" w:rsidP="00E677FE">
      <w:pPr>
        <w:spacing w:after="0"/>
        <w:rPr>
          <w:sz w:val="16"/>
          <w:szCs w:val="16"/>
        </w:rPr>
      </w:pPr>
    </w:p>
    <w:sectPr w:rsidR="00BA1A6E" w:rsidRPr="00E677FE" w:rsidSect="00FE7FD0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205593" w14:textId="77777777" w:rsidR="004A5A2C" w:rsidRDefault="004A5A2C" w:rsidP="00650259">
      <w:pPr>
        <w:spacing w:after="0" w:line="240" w:lineRule="auto"/>
      </w:pPr>
      <w:r>
        <w:separator/>
      </w:r>
    </w:p>
  </w:endnote>
  <w:endnote w:type="continuationSeparator" w:id="0">
    <w:p w14:paraId="780EB674" w14:textId="77777777" w:rsidR="004A5A2C" w:rsidRDefault="004A5A2C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2145A86-8945-0240-891B-40D1ECA10B9F}"/>
    <w:embedBold r:id="rId2" w:fontKey="{6D162B04-0AA9-CB41-88AB-AD83CAD84B29}"/>
    <w:embedItalic r:id="rId3" w:fontKey="{866DFD69-8702-7C45-B3DD-1EEBFA6735F6}"/>
    <w:embedBoldItalic r:id="rId4" w:fontKey="{D980EF18-4212-9144-8D42-ED331F4F3E1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16367B1B-BE2E-4449-8453-B511646F57FE}"/>
    <w:embedBold r:id="rId6" w:fontKey="{BB3A6D5E-85D5-5549-B7F3-CEF9B7A3770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34C7F0C7-51F9-7C43-B716-2CC9D6512E5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0300DC0B-7BC7-444D-AF7A-E117092C60A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CCA5AB54-BE5F-CE42-897C-F2C560029C1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65718DCE-7643-3542-982F-78DD033E11F0}"/>
    <w:embedBold r:id="rId11" w:fontKey="{6E5CB93B-AB61-A843-BBE9-1C3EBF02291B}"/>
    <w:embedItalic r:id="rId12" w:fontKey="{43652372-ADFC-894E-BB4C-780B382DE53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4D9C4713-B87F-F142-A7DE-1657A34EF7FE}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  <w:embedRegular r:id="rId14" w:fontKey="{130EF078-F9D3-214D-8911-80CB6CF316DE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15" w:fontKey="{CAAF622E-1C48-A24E-BB1C-624EB8183A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083FED" w14:textId="77777777" w:rsidR="00215350" w:rsidRDefault="002153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40"/>
    </w:tblGrid>
    <w:tr w:rsidR="00C416FF" w:rsidRPr="002462F3" w14:paraId="5AA10FD9" w14:textId="77777777" w:rsidTr="00C416FF">
      <w:tc>
        <w:tcPr>
          <w:tcW w:w="4540" w:type="dxa"/>
          <w:vAlign w:val="center"/>
        </w:tcPr>
        <w:p w14:paraId="37F55A96" w14:textId="6889A5A5" w:rsidR="00C416FF" w:rsidRPr="002462F3" w:rsidRDefault="00C416FF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6FE9CC20" w14:textId="77777777" w:rsidR="00731F26" w:rsidRDefault="00731F26" w:rsidP="002462F3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4F65DA" w14:textId="77777777" w:rsidR="00215350" w:rsidRDefault="002153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347BB9" w14:textId="77777777" w:rsidR="004A5A2C" w:rsidRDefault="004A5A2C" w:rsidP="00650259">
      <w:pPr>
        <w:spacing w:after="0" w:line="240" w:lineRule="auto"/>
      </w:pPr>
      <w:r>
        <w:separator/>
      </w:r>
    </w:p>
  </w:footnote>
  <w:footnote w:type="continuationSeparator" w:id="0">
    <w:p w14:paraId="23F576D0" w14:textId="77777777" w:rsidR="004A5A2C" w:rsidRDefault="004A5A2C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A7337" w14:textId="77777777" w:rsidR="00215350" w:rsidRDefault="002153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6445" w:type="dxa"/>
      <w:tblInd w:w="-1440" w:type="dxa"/>
      <w:shd w:val="clear" w:color="auto" w:fill="731F1C" w:themeFill="accent5"/>
      <w:tblLook w:val="04A0" w:firstRow="1" w:lastRow="0" w:firstColumn="1" w:lastColumn="0" w:noHBand="0" w:noVBand="1"/>
    </w:tblPr>
    <w:tblGrid>
      <w:gridCol w:w="1396"/>
      <w:gridCol w:w="8729"/>
      <w:gridCol w:w="6320"/>
    </w:tblGrid>
    <w:tr w:rsidR="007027EA" w:rsidRPr="00731F26" w14:paraId="3DDD1EED" w14:textId="77777777" w:rsidTr="007027EA">
      <w:trPr>
        <w:trHeight w:val="990"/>
      </w:trPr>
      <w:tc>
        <w:tcPr>
          <w:tcW w:w="1607" w:type="dxa"/>
          <w:shd w:val="clear" w:color="auto" w:fill="731F1C" w:themeFill="accent5"/>
          <w:vAlign w:val="center"/>
        </w:tcPr>
        <w:p w14:paraId="08E6A624" w14:textId="5B1288EA" w:rsidR="007027EA" w:rsidRPr="00731F26" w:rsidRDefault="007027EA" w:rsidP="007027EA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7419" w:type="dxa"/>
          <w:shd w:val="clear" w:color="auto" w:fill="731F1C" w:themeFill="accent5"/>
          <w:vAlign w:val="center"/>
        </w:tcPr>
        <w:p w14:paraId="04C28DD5" w14:textId="2C7C7450" w:rsidR="007027EA" w:rsidRPr="007027EA" w:rsidRDefault="007027EA" w:rsidP="007027EA">
          <w:pPr>
            <w:spacing w:after="0"/>
            <w:rPr>
              <w:sz w:val="40"/>
              <w:szCs w:val="40"/>
            </w:rPr>
          </w:pPr>
          <w:r w:rsidRPr="007027EA">
            <w:rPr>
              <w:sz w:val="40"/>
              <w:szCs w:val="40"/>
            </w:rPr>
            <w:t xml:space="preserve">  </w:t>
          </w:r>
          <w:r w:rsidRPr="007027EA">
            <w:rPr>
              <w:sz w:val="40"/>
              <w:szCs w:val="40"/>
            </w:rPr>
            <w:t xml:space="preserve">Créer son CV sur </w:t>
          </w:r>
          <w:hyperlink r:id="rId1" w:history="1">
            <w:r w:rsidRPr="007027EA">
              <w:rPr>
                <w:rStyle w:val="Lienhypertexte"/>
                <w:sz w:val="40"/>
                <w:szCs w:val="40"/>
              </w:rPr>
              <w:t>edunet.ch</w:t>
            </w:r>
          </w:hyperlink>
        </w:p>
        <w:tbl>
          <w:tblPr>
            <w:tblStyle w:val="Grilledutableau"/>
            <w:tblW w:w="851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8513"/>
          </w:tblGrid>
          <w:tr w:rsidR="007027EA" w:rsidRPr="00CD44AB" w14:paraId="2C79F52E" w14:textId="77777777" w:rsidTr="00215350">
            <w:tc>
              <w:tcPr>
                <w:tcW w:w="5000" w:type="pct"/>
                <w:shd w:val="clear" w:color="auto" w:fill="731F1C" w:themeFill="accent5"/>
                <w:vAlign w:val="bottom"/>
              </w:tcPr>
              <w:p w14:paraId="653C40D3" w14:textId="77777777" w:rsidR="007027EA" w:rsidRDefault="007027EA" w:rsidP="007027EA">
                <w:pPr>
                  <w:rPr>
                    <w:rFonts w:ascii="Avenir Book" w:hAnsi="Avenir Book"/>
                    <w:sz w:val="24"/>
                    <w:szCs w:val="24"/>
                  </w:rPr>
                </w:pPr>
              </w:p>
              <w:p w14:paraId="36C7DD1A" w14:textId="42AF7DAD" w:rsidR="007027EA" w:rsidRPr="00CD44AB" w:rsidRDefault="007027EA" w:rsidP="007027EA">
                <w:pPr>
                  <w:rPr>
                    <w:rFonts w:ascii="Avenir Book" w:hAnsi="Avenir Book"/>
                  </w:rPr>
                </w:pPr>
                <w:r w:rsidRPr="006B4F7C">
                  <w:rPr>
                    <w:rFonts w:ascii="Avenir Book" w:hAnsi="Avenir Book"/>
                    <w:sz w:val="24"/>
                    <w:szCs w:val="24"/>
                  </w:rPr>
                  <w:t xml:space="preserve">Complète les informations suivantes, afin que ton </w:t>
                </w:r>
                <w:proofErr w:type="spellStart"/>
                <w:r w:rsidRPr="006B4F7C">
                  <w:rPr>
                    <w:rFonts w:ascii="Avenir Book" w:hAnsi="Avenir Book"/>
                    <w:sz w:val="24"/>
                    <w:szCs w:val="24"/>
                  </w:rPr>
                  <w:t>enseignant·e</w:t>
                </w:r>
                <w:proofErr w:type="spellEnd"/>
                <w:r>
                  <w:rPr>
                    <w:rFonts w:ascii="Avenir Book" w:hAnsi="Avenir Book"/>
                    <w:sz w:val="24"/>
                    <w:szCs w:val="24"/>
                  </w:rPr>
                  <w:t xml:space="preserve"> </w:t>
                </w:r>
                <w:r w:rsidRPr="006B4F7C">
                  <w:rPr>
                    <w:rFonts w:ascii="Avenir Book" w:hAnsi="Avenir Book"/>
                    <w:sz w:val="24"/>
                    <w:szCs w:val="24"/>
                  </w:rPr>
                  <w:t xml:space="preserve">puisse créer ton CV sur </w:t>
                </w:r>
                <w:hyperlink r:id="rId2" w:history="1">
                  <w:r w:rsidRPr="00CD44AB">
                    <w:rPr>
                      <w:rStyle w:val="Lienhypertexte"/>
                      <w:rFonts w:ascii="Avenir Book" w:hAnsi="Avenir Book"/>
                      <w:highlight w:val="lightGray"/>
                    </w:rPr>
                    <w:t>edune</w:t>
                  </w:r>
                  <w:r w:rsidRPr="00CD44AB">
                    <w:rPr>
                      <w:rStyle w:val="Lienhypertexte"/>
                      <w:rFonts w:ascii="Avenir Book" w:hAnsi="Avenir Book"/>
                      <w:highlight w:val="lightGray"/>
                    </w:rPr>
                    <w:t>t</w:t>
                  </w:r>
                  <w:r w:rsidRPr="00CD44AB">
                    <w:rPr>
                      <w:rStyle w:val="Lienhypertexte"/>
                      <w:rFonts w:ascii="Avenir Book" w:hAnsi="Avenir Book"/>
                      <w:highlight w:val="lightGray"/>
                    </w:rPr>
                    <w:t>.ch</w:t>
                  </w:r>
                </w:hyperlink>
                <w:r w:rsidRPr="006B4F7C">
                  <w:rPr>
                    <w:rFonts w:ascii="Avenir Book" w:hAnsi="Avenir Book"/>
                    <w:sz w:val="24"/>
                    <w:szCs w:val="24"/>
                  </w:rPr>
                  <w:t xml:space="preserve">. Tu pourras ensuite rechercher </w:t>
                </w:r>
                <w:proofErr w:type="spellStart"/>
                <w:r w:rsidRPr="006B4F7C">
                  <w:rPr>
                    <w:rFonts w:ascii="Avenir Book" w:hAnsi="Avenir Book"/>
                    <w:sz w:val="24"/>
                    <w:szCs w:val="24"/>
                  </w:rPr>
                  <w:t>un·e</w:t>
                </w:r>
                <w:proofErr w:type="spellEnd"/>
                <w:r w:rsidRPr="006B4F7C">
                  <w:rPr>
                    <w:rFonts w:ascii="Avenir Book" w:hAnsi="Avenir Book"/>
                    <w:sz w:val="24"/>
                    <w:szCs w:val="24"/>
                  </w:rPr>
                  <w:t xml:space="preserve"> </w:t>
                </w:r>
                <w:proofErr w:type="spellStart"/>
                <w:r w:rsidRPr="006B4F7C">
                  <w:rPr>
                    <w:rFonts w:ascii="Avenir Book" w:hAnsi="Avenir Book"/>
                    <w:sz w:val="24"/>
                    <w:szCs w:val="24"/>
                  </w:rPr>
                  <w:t>correspondant·e</w:t>
                </w:r>
                <w:proofErr w:type="spellEnd"/>
                <w:r w:rsidRPr="006B4F7C">
                  <w:rPr>
                    <w:rFonts w:ascii="Avenir Book" w:hAnsi="Avenir Book"/>
                    <w:sz w:val="24"/>
                    <w:szCs w:val="24"/>
                  </w:rPr>
                  <w:t> !</w:t>
                </w:r>
              </w:p>
            </w:tc>
          </w:tr>
        </w:tbl>
        <w:p w14:paraId="71EB79CD" w14:textId="55F7213A" w:rsidR="007027EA" w:rsidRDefault="007027EA" w:rsidP="007027EA">
          <w:pPr>
            <w:spacing w:after="0"/>
            <w:rPr>
              <w:rFonts w:ascii="Corbel" w:eastAsia="Calibri" w:hAnsi="Corbel" w:cs="Times New Roman"/>
              <w:b/>
              <w:color w:val="FFFFFF"/>
              <w:sz w:val="44"/>
            </w:rPr>
          </w:pPr>
        </w:p>
      </w:tc>
      <w:tc>
        <w:tcPr>
          <w:tcW w:w="7419" w:type="dxa"/>
          <w:shd w:val="clear" w:color="auto" w:fill="731F1C" w:themeFill="accent5"/>
          <w:vAlign w:val="center"/>
        </w:tcPr>
        <w:p w14:paraId="138058D8" w14:textId="3B843C85" w:rsidR="007027EA" w:rsidRPr="00731F26" w:rsidRDefault="007027EA" w:rsidP="007027EA">
          <w:pPr>
            <w:spacing w:after="0"/>
            <w:rPr>
              <w:rFonts w:ascii="Corbel" w:eastAsia="Calibri" w:hAnsi="Corbel" w:cs="Times New Roman"/>
              <w:color w:val="FFFFFF"/>
              <w:sz w:val="44"/>
            </w:rPr>
          </w:pPr>
        </w:p>
      </w:tc>
    </w:tr>
  </w:tbl>
  <w:p w14:paraId="66F8365F" w14:textId="77777777" w:rsidR="00650259" w:rsidRDefault="00650259" w:rsidP="00731F26">
    <w:pPr>
      <w:pStyle w:val="Sansinterlig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C09B05" w14:textId="77777777" w:rsidR="00215350" w:rsidRDefault="002153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83432443">
    <w:abstractNumId w:val="11"/>
  </w:num>
  <w:num w:numId="2" w16cid:durableId="1602453109">
    <w:abstractNumId w:val="7"/>
  </w:num>
  <w:num w:numId="3" w16cid:durableId="1840727764">
    <w:abstractNumId w:val="15"/>
  </w:num>
  <w:num w:numId="4" w16cid:durableId="1414358274">
    <w:abstractNumId w:val="12"/>
  </w:num>
  <w:num w:numId="5" w16cid:durableId="900553767">
    <w:abstractNumId w:val="13"/>
  </w:num>
  <w:num w:numId="6" w16cid:durableId="688222041">
    <w:abstractNumId w:val="19"/>
  </w:num>
  <w:num w:numId="7" w16cid:durableId="970283070">
    <w:abstractNumId w:val="6"/>
  </w:num>
  <w:num w:numId="8" w16cid:durableId="2041740910">
    <w:abstractNumId w:val="10"/>
  </w:num>
  <w:num w:numId="9" w16cid:durableId="721250982">
    <w:abstractNumId w:val="17"/>
  </w:num>
  <w:num w:numId="10" w16cid:durableId="431049570">
    <w:abstractNumId w:val="1"/>
  </w:num>
  <w:num w:numId="11" w16cid:durableId="2096783663">
    <w:abstractNumId w:val="5"/>
  </w:num>
  <w:num w:numId="12" w16cid:durableId="641353406">
    <w:abstractNumId w:val="0"/>
  </w:num>
  <w:num w:numId="13" w16cid:durableId="462311877">
    <w:abstractNumId w:val="2"/>
  </w:num>
  <w:num w:numId="14" w16cid:durableId="1261796404">
    <w:abstractNumId w:val="9"/>
  </w:num>
  <w:num w:numId="15" w16cid:durableId="806511116">
    <w:abstractNumId w:val="8"/>
  </w:num>
  <w:num w:numId="16" w16cid:durableId="234705122">
    <w:abstractNumId w:val="16"/>
  </w:num>
  <w:num w:numId="17" w16cid:durableId="2047563451">
    <w:abstractNumId w:val="3"/>
  </w:num>
  <w:num w:numId="18" w16cid:durableId="1037462811">
    <w:abstractNumId w:val="21"/>
  </w:num>
  <w:num w:numId="19" w16cid:durableId="467357918">
    <w:abstractNumId w:val="18"/>
  </w:num>
  <w:num w:numId="20" w16cid:durableId="263272879">
    <w:abstractNumId w:val="14"/>
  </w:num>
  <w:num w:numId="21" w16cid:durableId="1509901085">
    <w:abstractNumId w:val="20"/>
  </w:num>
  <w:num w:numId="22" w16cid:durableId="508445175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7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7EA"/>
    <w:rsid w:val="00052382"/>
    <w:rsid w:val="0006568A"/>
    <w:rsid w:val="00076F0F"/>
    <w:rsid w:val="00084253"/>
    <w:rsid w:val="000D1F49"/>
    <w:rsid w:val="001727CA"/>
    <w:rsid w:val="001C4A3D"/>
    <w:rsid w:val="00215350"/>
    <w:rsid w:val="002462F3"/>
    <w:rsid w:val="002C56E6"/>
    <w:rsid w:val="002E2E2C"/>
    <w:rsid w:val="00334B54"/>
    <w:rsid w:val="00346DE2"/>
    <w:rsid w:val="00361E11"/>
    <w:rsid w:val="003B4744"/>
    <w:rsid w:val="003F0847"/>
    <w:rsid w:val="003F479A"/>
    <w:rsid w:val="0040090B"/>
    <w:rsid w:val="0046302A"/>
    <w:rsid w:val="00487D2D"/>
    <w:rsid w:val="004A5A2C"/>
    <w:rsid w:val="004D5D62"/>
    <w:rsid w:val="005112D0"/>
    <w:rsid w:val="00577E06"/>
    <w:rsid w:val="005A3BF7"/>
    <w:rsid w:val="005C63FE"/>
    <w:rsid w:val="005F2035"/>
    <w:rsid w:val="005F7990"/>
    <w:rsid w:val="0063739C"/>
    <w:rsid w:val="00650259"/>
    <w:rsid w:val="006E629B"/>
    <w:rsid w:val="007027EA"/>
    <w:rsid w:val="00731F26"/>
    <w:rsid w:val="00760D65"/>
    <w:rsid w:val="00770F25"/>
    <w:rsid w:val="007A35A8"/>
    <w:rsid w:val="007B0A85"/>
    <w:rsid w:val="007C6A52"/>
    <w:rsid w:val="0082043E"/>
    <w:rsid w:val="008A0D08"/>
    <w:rsid w:val="008E203A"/>
    <w:rsid w:val="0091229C"/>
    <w:rsid w:val="00940E73"/>
    <w:rsid w:val="0098597D"/>
    <w:rsid w:val="009F619A"/>
    <w:rsid w:val="009F6DDE"/>
    <w:rsid w:val="00A07415"/>
    <w:rsid w:val="00A370A8"/>
    <w:rsid w:val="00A65D5E"/>
    <w:rsid w:val="00AB27B9"/>
    <w:rsid w:val="00B25CE8"/>
    <w:rsid w:val="00BA1A6E"/>
    <w:rsid w:val="00BB4CF3"/>
    <w:rsid w:val="00BD4753"/>
    <w:rsid w:val="00BD5CB1"/>
    <w:rsid w:val="00BE62EE"/>
    <w:rsid w:val="00BF36B9"/>
    <w:rsid w:val="00C003BA"/>
    <w:rsid w:val="00C416FF"/>
    <w:rsid w:val="00C46878"/>
    <w:rsid w:val="00C871EA"/>
    <w:rsid w:val="00CB4A51"/>
    <w:rsid w:val="00CD4532"/>
    <w:rsid w:val="00CD47B0"/>
    <w:rsid w:val="00CE6104"/>
    <w:rsid w:val="00CE7918"/>
    <w:rsid w:val="00D16163"/>
    <w:rsid w:val="00D27C15"/>
    <w:rsid w:val="00DB3FAD"/>
    <w:rsid w:val="00E61C09"/>
    <w:rsid w:val="00E677FE"/>
    <w:rsid w:val="00EB3B58"/>
    <w:rsid w:val="00EB563B"/>
    <w:rsid w:val="00EC7359"/>
    <w:rsid w:val="00EE3054"/>
    <w:rsid w:val="00F00606"/>
    <w:rsid w:val="00F01256"/>
    <w:rsid w:val="00F02A69"/>
    <w:rsid w:val="00F62A1B"/>
    <w:rsid w:val="00FC7475"/>
    <w:rsid w:val="00FE78A0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58977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BB4CF3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BB4CF3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BB4CF3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462F3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eaudelafigure">
    <w:name w:val="Tableau de la figure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BB4CF3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BB4CF3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edunet.ch/" TargetMode="External"/><Relationship Id="rId1" Type="http://schemas.openxmlformats.org/officeDocument/2006/relationships/hyperlink" Target="https://www.edunet.ch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21875/Library/Containers/com.microsoft.Word/Data/Library/Application%20Support/Microsoft/Office/16.0/DTS/Search/%7b9936DC5D-B185-1E42-AB51-03A37200FB48%7dtf89030636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B61582327E15549B0E295BC5F7D7F0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FBB5764-B935-8640-9A93-D6785AAD712B}"/>
      </w:docPartPr>
      <w:docPartBody>
        <w:p w:rsidR="00000000" w:rsidRDefault="00000000">
          <w:pPr>
            <w:pStyle w:val="BB61582327E15549B0E295BC5F7D7F00"/>
          </w:pPr>
          <w:r w:rsidRPr="00346DE2">
            <w:rPr>
              <w:lang w:bidi="fr-FR"/>
            </w:rPr>
            <w:t>Prénom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Wingdings 2">
    <w:panose1 w:val="05020102010507070707"/>
    <w:charset w:val="4D"/>
    <w:family w:val="decorative"/>
    <w:pitch w:val="variable"/>
    <w:sig w:usb0="00000003" w:usb1="00000000" w:usb2="00000000" w:usb3="00000000" w:csb0="80000001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23B"/>
    <w:rsid w:val="00796021"/>
    <w:rsid w:val="00FE0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CH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BB61582327E15549B0E295BC5F7D7F00">
    <w:name w:val="BB61582327E15549B0E295BC5F7D7F00"/>
  </w:style>
  <w:style w:type="paragraph" w:customStyle="1" w:styleId="247DCBCEBB691643A5AAC162CA070AF2">
    <w:name w:val="247DCBCEBB691643A5AAC162CA070AF2"/>
  </w:style>
  <w:style w:type="paragraph" w:customStyle="1" w:styleId="E4BB1C91F15C7D4EBDBBFE43F8CE91BF">
    <w:name w:val="E4BB1C91F15C7D4EBDBBFE43F8CE91BF"/>
  </w:style>
  <w:style w:type="paragraph" w:customStyle="1" w:styleId="FAEE0D0BEF4D3A41980146717B8C876B">
    <w:name w:val="FAEE0D0BEF4D3A41980146717B8C876B"/>
  </w:style>
  <w:style w:type="paragraph" w:customStyle="1" w:styleId="45AD7A580F034D49B740CB68AC8D9276">
    <w:name w:val="45AD7A580F034D49B740CB68AC8D9276"/>
  </w:style>
  <w:style w:type="paragraph" w:customStyle="1" w:styleId="FB0A5F82C6039E40AC41155F78627DA3">
    <w:name w:val="FB0A5F82C6039E40AC41155F78627DA3"/>
  </w:style>
  <w:style w:type="paragraph" w:customStyle="1" w:styleId="3B7B93E927849B40ADB312B84429959C">
    <w:name w:val="3B7B93E927849B40ADB312B84429959C"/>
  </w:style>
  <w:style w:type="paragraph" w:customStyle="1" w:styleId="91F8382A725B3B48AE464E19C67FE86C">
    <w:name w:val="91F8382A725B3B48AE464E19C67FE86C"/>
  </w:style>
  <w:style w:type="paragraph" w:customStyle="1" w:styleId="125057FAAE96C942ADA0C0BCA3F6EF96">
    <w:name w:val="125057FAAE96C942ADA0C0BCA3F6EF96"/>
  </w:style>
  <w:style w:type="paragraph" w:customStyle="1" w:styleId="2690CD5E43A6B14F9F3B51154AA80BF6">
    <w:name w:val="2690CD5E43A6B14F9F3B51154AA80BF6"/>
  </w:style>
  <w:style w:type="paragraph" w:customStyle="1" w:styleId="70CA799610E6744B81FF38CF61620151">
    <w:name w:val="70CA799610E6744B81FF38CF61620151"/>
  </w:style>
  <w:style w:type="paragraph" w:customStyle="1" w:styleId="6D092DF55061A649949CAF210AEB312A">
    <w:name w:val="6D092DF55061A649949CAF210AEB312A"/>
  </w:style>
  <w:style w:type="paragraph" w:customStyle="1" w:styleId="6DD1515D45A550459D45463C7CC27CD7">
    <w:name w:val="6DD1515D45A550459D45463C7CC27CD7"/>
  </w:style>
  <w:style w:type="paragraph" w:customStyle="1" w:styleId="5022273333B26447BEA50136D5F95B3F">
    <w:name w:val="5022273333B26447BEA50136D5F95B3F"/>
  </w:style>
  <w:style w:type="paragraph" w:customStyle="1" w:styleId="C7F3C2B46D9AF740A9F9E49D379970B3">
    <w:name w:val="C7F3C2B46D9AF740A9F9E49D379970B3"/>
  </w:style>
  <w:style w:type="paragraph" w:customStyle="1" w:styleId="D3C395C6F47267469C38C7679410B96C">
    <w:name w:val="D3C395C6F47267469C38C7679410B96C"/>
  </w:style>
  <w:style w:type="paragraph" w:customStyle="1" w:styleId="DD5D734D3563FA498E6380A15755BE22">
    <w:name w:val="DD5D734D3563FA498E6380A15755BE22"/>
  </w:style>
  <w:style w:type="paragraph" w:customStyle="1" w:styleId="66445A462BA41F4B92C861F3E939DA2F">
    <w:name w:val="66445A462BA41F4B92C861F3E939DA2F"/>
  </w:style>
  <w:style w:type="paragraph" w:customStyle="1" w:styleId="B36ED707CC02C74785A53D2FE33B72AE">
    <w:name w:val="B36ED707CC02C74785A53D2FE33B72AE"/>
  </w:style>
  <w:style w:type="paragraph" w:customStyle="1" w:styleId="9E74DD2B80976646B5608FEEAEB2F26F">
    <w:name w:val="9E74DD2B80976646B5608FEEAEB2F26F"/>
  </w:style>
  <w:style w:type="paragraph" w:customStyle="1" w:styleId="570B632C9215B2479143E6B6AECEF00E">
    <w:name w:val="570B632C9215B2479143E6B6AECEF00E"/>
  </w:style>
  <w:style w:type="paragraph" w:customStyle="1" w:styleId="0859798E14879449A0F6FF20E8901EAD">
    <w:name w:val="0859798E14879449A0F6FF20E8901EAD"/>
  </w:style>
  <w:style w:type="paragraph" w:customStyle="1" w:styleId="F3043FB307730B428CEDD8BC253404AC">
    <w:name w:val="F3043FB307730B428CEDD8BC253404AC"/>
  </w:style>
  <w:style w:type="paragraph" w:customStyle="1" w:styleId="AAE29FEE5A4DDA4280B7ADB3B43BDA07">
    <w:name w:val="AAE29FEE5A4DDA4280B7ADB3B43BDA07"/>
    <w:rsid w:val="00FE023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de bénévolat.dotx</Template>
  <TotalTime>0</TotalTime>
  <Pages>1</Pages>
  <Words>29</Words>
  <Characters>164</Characters>
  <Application>Microsoft Office Word</Application>
  <DocSecurity>0</DocSecurity>
  <Lines>8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2022-10-17T10:51:00Z</dcterms:created>
  <dcterms:modified xsi:type="dcterms:W3CDTF">2022-10-17T11:03:00Z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